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37C76" w14:textId="6C8D696A" w:rsidR="00310F9B" w:rsidRPr="00002F82" w:rsidRDefault="00C03D64">
      <w:pPr>
        <w:rPr>
          <w:rFonts w:ascii="Arial" w:hAnsi="Arial" w:cs="Arial"/>
        </w:rPr>
      </w:pPr>
      <w:r w:rsidRPr="00002F82">
        <w:rPr>
          <w:rFonts w:ascii="Arial" w:hAnsi="Arial" w:cs="Arial"/>
        </w:rPr>
        <w:t xml:space="preserve">Deadline: </w:t>
      </w:r>
      <w:r w:rsidR="007A5DBB">
        <w:rPr>
          <w:rFonts w:ascii="Arial" w:hAnsi="Arial" w:cs="Arial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="007A5DBB">
        <w:rPr>
          <w:rFonts w:ascii="Arial" w:hAnsi="Arial" w:cs="Arial"/>
        </w:rPr>
        <w:instrText xml:space="preserve"> FORMTEXT </w:instrText>
      </w:r>
      <w:r w:rsidR="007A5DBB">
        <w:rPr>
          <w:rFonts w:ascii="Arial" w:hAnsi="Arial" w:cs="Arial"/>
        </w:rPr>
      </w:r>
      <w:r w:rsidR="007A5DBB">
        <w:rPr>
          <w:rFonts w:ascii="Arial" w:hAnsi="Arial" w:cs="Arial"/>
        </w:rPr>
        <w:fldChar w:fldCharType="separate"/>
      </w:r>
      <w:r w:rsidR="007A5DBB">
        <w:rPr>
          <w:rFonts w:ascii="Arial" w:hAnsi="Arial" w:cs="Arial"/>
          <w:noProof/>
        </w:rPr>
        <w:t> </w:t>
      </w:r>
      <w:r w:rsidR="007A5DBB">
        <w:rPr>
          <w:rFonts w:ascii="Arial" w:hAnsi="Arial" w:cs="Arial"/>
          <w:noProof/>
        </w:rPr>
        <w:t> </w:t>
      </w:r>
      <w:r w:rsidR="007A5DBB">
        <w:rPr>
          <w:rFonts w:ascii="Arial" w:hAnsi="Arial" w:cs="Arial"/>
          <w:noProof/>
        </w:rPr>
        <w:t> </w:t>
      </w:r>
      <w:r w:rsidR="007A5DBB">
        <w:rPr>
          <w:rFonts w:ascii="Arial" w:hAnsi="Arial" w:cs="Arial"/>
          <w:noProof/>
        </w:rPr>
        <w:t> </w:t>
      </w:r>
      <w:r w:rsidR="007A5DBB">
        <w:rPr>
          <w:rFonts w:ascii="Arial" w:hAnsi="Arial" w:cs="Arial"/>
          <w:noProof/>
        </w:rPr>
        <w:t> </w:t>
      </w:r>
      <w:r w:rsidR="007A5DBB">
        <w:rPr>
          <w:rFonts w:ascii="Arial" w:hAnsi="Arial" w:cs="Arial"/>
        </w:rPr>
        <w:fldChar w:fldCharType="end"/>
      </w:r>
      <w:bookmarkEnd w:id="0"/>
      <w:r w:rsidR="007A5DBB">
        <w:rPr>
          <w:rFonts w:ascii="Arial" w:hAnsi="Arial" w:cs="Arial"/>
        </w:rPr>
        <w:tab/>
      </w:r>
    </w:p>
    <w:p w14:paraId="66BA778F" w14:textId="15BF0B3D" w:rsidR="00C03D64" w:rsidRPr="00002F82" w:rsidRDefault="00C03D64">
      <w:pPr>
        <w:rPr>
          <w:rFonts w:ascii="Arial" w:hAnsi="Arial" w:cs="Arial"/>
        </w:rPr>
      </w:pPr>
      <w:r w:rsidRPr="00002F82">
        <w:rPr>
          <w:rFonts w:ascii="Arial" w:hAnsi="Arial" w:cs="Arial"/>
        </w:rPr>
        <w:t xml:space="preserve">Link: </w:t>
      </w:r>
      <w:r w:rsidR="007A5DBB">
        <w:tab/>
      </w:r>
      <w:r w:rsidR="007A5DBB"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="007A5DBB">
        <w:instrText xml:space="preserve"> FORMTEXT </w:instrText>
      </w:r>
      <w:r w:rsidR="007A5DBB">
        <w:fldChar w:fldCharType="separate"/>
      </w:r>
      <w:r w:rsidR="007A5DBB">
        <w:rPr>
          <w:noProof/>
        </w:rPr>
        <w:t> </w:t>
      </w:r>
      <w:r w:rsidR="007A5DBB">
        <w:rPr>
          <w:noProof/>
        </w:rPr>
        <w:t> </w:t>
      </w:r>
      <w:r w:rsidR="007A5DBB">
        <w:rPr>
          <w:noProof/>
        </w:rPr>
        <w:t> </w:t>
      </w:r>
      <w:r w:rsidR="007A5DBB">
        <w:rPr>
          <w:noProof/>
        </w:rPr>
        <w:t> </w:t>
      </w:r>
      <w:r w:rsidR="007A5DBB">
        <w:rPr>
          <w:noProof/>
        </w:rPr>
        <w:t> </w:t>
      </w:r>
      <w:r w:rsidR="007A5DBB">
        <w:fldChar w:fldCharType="end"/>
      </w:r>
      <w:bookmarkEnd w:id="1"/>
    </w:p>
    <w:p w14:paraId="1A8987BC" w14:textId="2351F2F2" w:rsidR="00C03D64" w:rsidRDefault="007A5DBB">
      <w:pPr>
        <w:rPr>
          <w:rFonts w:ascii="Arial" w:hAnsi="Arial" w:cs="Arial"/>
        </w:rPr>
      </w:pPr>
      <w:r>
        <w:rPr>
          <w:rFonts w:ascii="Arial" w:hAnsi="Arial" w:cs="Arial"/>
        </w:rPr>
        <w:t>Word/page</w:t>
      </w:r>
      <w:r w:rsidR="00C03D64" w:rsidRPr="00002F82">
        <w:rPr>
          <w:rFonts w:ascii="Arial" w:hAnsi="Arial" w:cs="Arial"/>
        </w:rPr>
        <w:t xml:space="preserve"> limit: </w:t>
      </w:r>
      <w:r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2"/>
    </w:p>
    <w:p w14:paraId="19E1EA75" w14:textId="77777777" w:rsidR="002B626C" w:rsidRDefault="002B626C">
      <w:pPr>
        <w:rPr>
          <w:rFonts w:ascii="Arial" w:hAnsi="Arial" w:cs="Arial"/>
        </w:rPr>
      </w:pPr>
    </w:p>
    <w:p w14:paraId="78F9F00A" w14:textId="03BDF7CE" w:rsidR="002B626C" w:rsidRPr="002B626C" w:rsidRDefault="002B626C">
      <w:pPr>
        <w:rPr>
          <w:rFonts w:ascii="Arial" w:hAnsi="Arial" w:cs="Arial"/>
        </w:rPr>
      </w:pPr>
      <w:r>
        <w:rPr>
          <w:rFonts w:ascii="Arial" w:hAnsi="Arial" w:cs="Arial"/>
          <w:i/>
          <w:iCs/>
        </w:rPr>
        <w:t xml:space="preserve">General notes: </w:t>
      </w:r>
      <w:r>
        <w:rPr>
          <w:rFonts w:ascii="Arial" w:hAnsi="Arial" w:cs="Arial"/>
        </w:rPr>
        <w:t xml:space="preserve">One use of this is by sending to letter writers in advance when sending application materials. Consider splitting themes assigned to each writer by area (e.g., 2 might write about science &amp; leadership, 1 might spend more time writing about interpersonal skills, such as mentorship and ability to overcome adversity). </w:t>
      </w:r>
      <w:r w:rsidR="009147C5">
        <w:rPr>
          <w:rFonts w:ascii="Arial" w:hAnsi="Arial" w:cs="Arial"/>
        </w:rPr>
        <w:t xml:space="preserve">In addition, the gist of this is to </w:t>
      </w:r>
      <w:r>
        <w:rPr>
          <w:rFonts w:ascii="Arial" w:hAnsi="Arial" w:cs="Arial"/>
        </w:rPr>
        <w:t>ask letter writers to highlight information that does not fit into the personal statement/</w:t>
      </w:r>
      <w:proofErr w:type="gramStart"/>
      <w:r>
        <w:rPr>
          <w:rFonts w:ascii="Arial" w:hAnsi="Arial" w:cs="Arial"/>
        </w:rPr>
        <w:t>narrative</w:t>
      </w:r>
      <w:proofErr w:type="gramEnd"/>
      <w:r>
        <w:rPr>
          <w:rFonts w:ascii="Arial" w:hAnsi="Arial" w:cs="Arial"/>
        </w:rPr>
        <w:t xml:space="preserve"> but which is relevant for characterizing your work.</w:t>
      </w:r>
    </w:p>
    <w:p w14:paraId="29290885" w14:textId="77777777" w:rsidR="00C03D64" w:rsidRPr="00002F82" w:rsidRDefault="00C03D64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6655"/>
      </w:tblGrid>
      <w:tr w:rsidR="00833D4E" w:rsidRPr="00002F82" w14:paraId="01EEE1F8" w14:textId="77777777" w:rsidTr="005A2D46">
        <w:tc>
          <w:tcPr>
            <w:tcW w:w="9350" w:type="dxa"/>
            <w:gridSpan w:val="2"/>
          </w:tcPr>
          <w:p w14:paraId="2638AC43" w14:textId="77777777" w:rsidR="00833D4E" w:rsidRPr="00002F82" w:rsidRDefault="00833D4E">
            <w:pPr>
              <w:rPr>
                <w:rFonts w:ascii="Arial" w:hAnsi="Arial" w:cs="Arial"/>
                <w:b/>
                <w:bCs/>
              </w:rPr>
            </w:pPr>
            <w:r w:rsidRPr="00002F82">
              <w:rPr>
                <w:rFonts w:ascii="Arial" w:hAnsi="Arial" w:cs="Arial"/>
                <w:b/>
                <w:bCs/>
              </w:rPr>
              <w:t>Table 1</w:t>
            </w:r>
          </w:p>
          <w:p w14:paraId="673546ED" w14:textId="1218FC2B" w:rsidR="00833D4E" w:rsidRPr="00002F82" w:rsidRDefault="00833D4E">
            <w:pPr>
              <w:rPr>
                <w:rFonts w:ascii="Arial" w:hAnsi="Arial" w:cs="Arial"/>
                <w:i/>
                <w:iCs/>
              </w:rPr>
            </w:pPr>
            <w:r w:rsidRPr="00002F82">
              <w:rPr>
                <w:rFonts w:ascii="Arial" w:hAnsi="Arial" w:cs="Arial"/>
                <w:i/>
                <w:iCs/>
              </w:rPr>
              <w:t>General Evaluation Criteria &amp; Supporting Evidence</w:t>
            </w:r>
          </w:p>
        </w:tc>
      </w:tr>
      <w:tr w:rsidR="00C03D64" w:rsidRPr="00002F82" w14:paraId="0F9EE9E8" w14:textId="77777777" w:rsidTr="004A0018">
        <w:tc>
          <w:tcPr>
            <w:tcW w:w="2695" w:type="dxa"/>
          </w:tcPr>
          <w:p w14:paraId="445FA1D6" w14:textId="77777777" w:rsidR="00C03D64" w:rsidRPr="00504213" w:rsidRDefault="00C03D64">
            <w:pPr>
              <w:rPr>
                <w:rFonts w:ascii="Arial" w:hAnsi="Arial" w:cs="Arial"/>
                <w:b/>
                <w:bCs/>
              </w:rPr>
            </w:pPr>
            <w:r w:rsidRPr="00504213">
              <w:rPr>
                <w:rFonts w:ascii="Arial" w:hAnsi="Arial" w:cs="Arial"/>
                <w:b/>
                <w:bCs/>
              </w:rPr>
              <w:t>Evaluation Criteria</w:t>
            </w:r>
          </w:p>
        </w:tc>
        <w:tc>
          <w:tcPr>
            <w:tcW w:w="6655" w:type="dxa"/>
          </w:tcPr>
          <w:p w14:paraId="23D0782C" w14:textId="77777777" w:rsidR="00C03D64" w:rsidRPr="00504213" w:rsidRDefault="00C03D64">
            <w:pPr>
              <w:rPr>
                <w:rFonts w:ascii="Arial" w:hAnsi="Arial" w:cs="Arial"/>
                <w:b/>
                <w:bCs/>
              </w:rPr>
            </w:pPr>
            <w:r w:rsidRPr="00504213">
              <w:rPr>
                <w:rFonts w:ascii="Arial" w:hAnsi="Arial" w:cs="Arial"/>
                <w:b/>
                <w:bCs/>
              </w:rPr>
              <w:t>Evidence</w:t>
            </w:r>
          </w:p>
        </w:tc>
      </w:tr>
      <w:tr w:rsidR="00C03D64" w:rsidRPr="00002F82" w14:paraId="65136AF1" w14:textId="77777777" w:rsidTr="004A0018">
        <w:tc>
          <w:tcPr>
            <w:tcW w:w="2695" w:type="dxa"/>
          </w:tcPr>
          <w:p w14:paraId="5E802C6A" w14:textId="1A7DFE0A" w:rsidR="00C03D64" w:rsidRPr="00002F82" w:rsidRDefault="002B62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</w:instrText>
            </w:r>
            <w:bookmarkStart w:id="3" w:name="Text6"/>
            <w:r>
              <w:rPr>
                <w:rFonts w:ascii="Arial" w:hAnsi="Arial" w:cs="Arial"/>
              </w:rPr>
              <w:instrText xml:space="preserve">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3"/>
          </w:p>
        </w:tc>
        <w:tc>
          <w:tcPr>
            <w:tcW w:w="6655" w:type="dxa"/>
          </w:tcPr>
          <w:p w14:paraId="7BF3E7B7" w14:textId="77777777" w:rsidR="002B626C" w:rsidRDefault="002B626C" w:rsidP="00125A4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4"/>
          </w:p>
          <w:p w14:paraId="4258D5EB" w14:textId="056D9EB1" w:rsidR="00125A4D" w:rsidRPr="00002F82" w:rsidRDefault="002B626C" w:rsidP="00125A4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5"/>
          </w:p>
        </w:tc>
      </w:tr>
      <w:tr w:rsidR="002B626C" w:rsidRPr="00002F82" w14:paraId="2030FF39" w14:textId="77777777" w:rsidTr="004A0018">
        <w:tc>
          <w:tcPr>
            <w:tcW w:w="2695" w:type="dxa"/>
          </w:tcPr>
          <w:p w14:paraId="34FA7FD6" w14:textId="5410219A" w:rsidR="002B626C" w:rsidRPr="00002F82" w:rsidRDefault="002B626C" w:rsidP="002B62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6"/>
          </w:p>
        </w:tc>
        <w:tc>
          <w:tcPr>
            <w:tcW w:w="6655" w:type="dxa"/>
          </w:tcPr>
          <w:p w14:paraId="012F3F1B" w14:textId="77777777" w:rsidR="002B626C" w:rsidRDefault="002B626C" w:rsidP="002B626C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  <w:p w14:paraId="66F6ABFD" w14:textId="0C94AAD4" w:rsidR="002B626C" w:rsidRPr="00002F82" w:rsidRDefault="002B626C" w:rsidP="002B626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2B626C" w:rsidRPr="00002F82" w14:paraId="0D771FD4" w14:textId="77777777" w:rsidTr="004A0018">
        <w:tc>
          <w:tcPr>
            <w:tcW w:w="2695" w:type="dxa"/>
          </w:tcPr>
          <w:p w14:paraId="12BC0048" w14:textId="58B5E1F8" w:rsidR="002B626C" w:rsidRPr="00002F82" w:rsidRDefault="002B626C" w:rsidP="002B62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7"/>
          </w:p>
        </w:tc>
        <w:tc>
          <w:tcPr>
            <w:tcW w:w="6655" w:type="dxa"/>
          </w:tcPr>
          <w:p w14:paraId="30740E3A" w14:textId="77777777" w:rsidR="002B626C" w:rsidRDefault="002B626C" w:rsidP="002B626C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  <w:p w14:paraId="09654790" w14:textId="6F528F73" w:rsidR="002B626C" w:rsidRPr="00002F82" w:rsidRDefault="002B626C" w:rsidP="002B626C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2B626C" w:rsidRPr="00002F82" w14:paraId="36AC4DD1" w14:textId="77777777" w:rsidTr="004A0018">
        <w:tc>
          <w:tcPr>
            <w:tcW w:w="2695" w:type="dxa"/>
          </w:tcPr>
          <w:p w14:paraId="2E0CCA8E" w14:textId="1F4F2839" w:rsidR="002B626C" w:rsidRPr="00002F82" w:rsidRDefault="002B626C" w:rsidP="002B62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8"/>
          </w:p>
        </w:tc>
        <w:tc>
          <w:tcPr>
            <w:tcW w:w="6655" w:type="dxa"/>
          </w:tcPr>
          <w:p w14:paraId="28F1E862" w14:textId="77777777" w:rsidR="002B626C" w:rsidRDefault="002B626C" w:rsidP="002B626C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  <w:p w14:paraId="528AECD3" w14:textId="636CB471" w:rsidR="002B626C" w:rsidRPr="00002F82" w:rsidRDefault="002B626C" w:rsidP="002B626C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2B626C" w:rsidRPr="00002F82" w14:paraId="77289698" w14:textId="77777777" w:rsidTr="004A0018">
        <w:tc>
          <w:tcPr>
            <w:tcW w:w="2695" w:type="dxa"/>
          </w:tcPr>
          <w:p w14:paraId="0B322BBD" w14:textId="69AA3F9F" w:rsidR="002B626C" w:rsidRPr="00002F82" w:rsidRDefault="002B626C" w:rsidP="002B62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9" w:name="Text10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9"/>
          </w:p>
        </w:tc>
        <w:tc>
          <w:tcPr>
            <w:tcW w:w="6655" w:type="dxa"/>
          </w:tcPr>
          <w:p w14:paraId="5ED6DE6C" w14:textId="77777777" w:rsidR="002B626C" w:rsidRDefault="002B626C" w:rsidP="002B626C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  <w:p w14:paraId="1EC498DA" w14:textId="741FC879" w:rsidR="002B626C" w:rsidRPr="00002F82" w:rsidRDefault="002B626C" w:rsidP="002B626C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</w:tbl>
    <w:p w14:paraId="6B263649" w14:textId="77777777" w:rsidR="009A65D6" w:rsidRPr="00002F82" w:rsidRDefault="009A65D6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6655"/>
      </w:tblGrid>
      <w:tr w:rsidR="00E82766" w:rsidRPr="00002F82" w14:paraId="703EF782" w14:textId="77777777" w:rsidTr="00FB0AC6">
        <w:tc>
          <w:tcPr>
            <w:tcW w:w="9350" w:type="dxa"/>
            <w:gridSpan w:val="2"/>
          </w:tcPr>
          <w:p w14:paraId="33FD6C1B" w14:textId="77777777" w:rsidR="00E82766" w:rsidRPr="00002F82" w:rsidRDefault="00E82766" w:rsidP="00FB0AC6">
            <w:pPr>
              <w:rPr>
                <w:rFonts w:ascii="Arial" w:hAnsi="Arial" w:cs="Arial"/>
                <w:b/>
                <w:bCs/>
              </w:rPr>
            </w:pPr>
            <w:r w:rsidRPr="00002F82">
              <w:rPr>
                <w:rFonts w:ascii="Arial" w:hAnsi="Arial" w:cs="Arial"/>
                <w:b/>
                <w:bCs/>
              </w:rPr>
              <w:t>Table 2</w:t>
            </w:r>
          </w:p>
          <w:p w14:paraId="1C291CB4" w14:textId="7FC722DA" w:rsidR="00E82766" w:rsidRPr="002B626C" w:rsidRDefault="00E82766" w:rsidP="00FB0AC6">
            <w:pPr>
              <w:rPr>
                <w:rFonts w:ascii="Arial" w:hAnsi="Arial" w:cs="Arial"/>
              </w:rPr>
            </w:pPr>
            <w:r w:rsidRPr="00002F82">
              <w:rPr>
                <w:rFonts w:ascii="Arial" w:hAnsi="Arial" w:cs="Arial"/>
                <w:i/>
                <w:iCs/>
              </w:rPr>
              <w:t>Themes to Highlight</w:t>
            </w:r>
          </w:p>
        </w:tc>
      </w:tr>
      <w:tr w:rsidR="00E82766" w:rsidRPr="00002F82" w14:paraId="0CBDEABE" w14:textId="77777777" w:rsidTr="00FB0AC6">
        <w:tc>
          <w:tcPr>
            <w:tcW w:w="2695" w:type="dxa"/>
          </w:tcPr>
          <w:p w14:paraId="3AAA396D" w14:textId="77777777" w:rsidR="00E82766" w:rsidRPr="00504213" w:rsidRDefault="00E82766" w:rsidP="00FB0AC6">
            <w:pPr>
              <w:rPr>
                <w:rFonts w:ascii="Arial" w:hAnsi="Arial" w:cs="Arial"/>
                <w:b/>
                <w:bCs/>
              </w:rPr>
            </w:pPr>
            <w:r w:rsidRPr="00504213">
              <w:rPr>
                <w:rFonts w:ascii="Arial" w:hAnsi="Arial" w:cs="Arial"/>
                <w:b/>
                <w:bCs/>
              </w:rPr>
              <w:t>LOR Writer</w:t>
            </w:r>
          </w:p>
        </w:tc>
        <w:tc>
          <w:tcPr>
            <w:tcW w:w="6655" w:type="dxa"/>
          </w:tcPr>
          <w:p w14:paraId="2F69E689" w14:textId="77777777" w:rsidR="00E82766" w:rsidRPr="00504213" w:rsidRDefault="00E82766" w:rsidP="00FB0AC6">
            <w:pPr>
              <w:rPr>
                <w:rFonts w:ascii="Arial" w:hAnsi="Arial" w:cs="Arial"/>
                <w:b/>
                <w:bCs/>
              </w:rPr>
            </w:pPr>
            <w:r w:rsidRPr="00504213">
              <w:rPr>
                <w:rFonts w:ascii="Arial" w:hAnsi="Arial" w:cs="Arial"/>
                <w:b/>
                <w:bCs/>
              </w:rPr>
              <w:t>Themes</w:t>
            </w:r>
          </w:p>
        </w:tc>
      </w:tr>
      <w:tr w:rsidR="00E82766" w:rsidRPr="00002F82" w14:paraId="48DB242E" w14:textId="77777777" w:rsidTr="00FB0AC6">
        <w:tc>
          <w:tcPr>
            <w:tcW w:w="2695" w:type="dxa"/>
          </w:tcPr>
          <w:p w14:paraId="6CE32DBF" w14:textId="0E2BD7B2" w:rsidR="00E82766" w:rsidRPr="00002F82" w:rsidRDefault="002B626C" w:rsidP="00FB0AC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10"/>
          </w:p>
        </w:tc>
        <w:tc>
          <w:tcPr>
            <w:tcW w:w="6655" w:type="dxa"/>
          </w:tcPr>
          <w:p w14:paraId="16D10584" w14:textId="77777777" w:rsidR="002B626C" w:rsidRDefault="002B626C" w:rsidP="002B626C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  <w:p w14:paraId="3B3A5BA9" w14:textId="6BCD5F02" w:rsidR="009354AD" w:rsidRPr="00002F82" w:rsidRDefault="002B626C" w:rsidP="002B626C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E82766" w:rsidRPr="00002F82" w14:paraId="3053B887" w14:textId="77777777" w:rsidTr="00FB0AC6">
        <w:tc>
          <w:tcPr>
            <w:tcW w:w="2695" w:type="dxa"/>
          </w:tcPr>
          <w:p w14:paraId="1A07E4FC" w14:textId="1D821BFA" w:rsidR="00E82766" w:rsidRPr="00002F82" w:rsidRDefault="002B626C" w:rsidP="00FB0AC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11"/>
          </w:p>
        </w:tc>
        <w:tc>
          <w:tcPr>
            <w:tcW w:w="6655" w:type="dxa"/>
          </w:tcPr>
          <w:p w14:paraId="0BBB5A47" w14:textId="77777777" w:rsidR="002B626C" w:rsidRDefault="002B626C" w:rsidP="002B626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  <w:p w14:paraId="351CE396" w14:textId="2D831BC7" w:rsidR="00BB75A0" w:rsidRPr="00002F82" w:rsidRDefault="002B626C" w:rsidP="002B626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E82766" w:rsidRPr="00002F82" w14:paraId="5BB08AD4" w14:textId="77777777" w:rsidTr="00FB0AC6">
        <w:tc>
          <w:tcPr>
            <w:tcW w:w="2695" w:type="dxa"/>
          </w:tcPr>
          <w:p w14:paraId="16DACE04" w14:textId="46F298DB" w:rsidR="00E82766" w:rsidRPr="00002F82" w:rsidRDefault="002B626C" w:rsidP="00FB0AC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2" w:name="Text13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12"/>
          </w:p>
        </w:tc>
        <w:tc>
          <w:tcPr>
            <w:tcW w:w="6655" w:type="dxa"/>
          </w:tcPr>
          <w:p w14:paraId="76C780D7" w14:textId="77777777" w:rsidR="002B626C" w:rsidRDefault="002B626C" w:rsidP="002B626C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  <w:p w14:paraId="2B078CC7" w14:textId="5EA6AB45" w:rsidR="00304539" w:rsidRPr="00002F82" w:rsidRDefault="002B626C" w:rsidP="002B626C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E82766" w:rsidRPr="00002F82" w14:paraId="2F40F921" w14:textId="77777777" w:rsidTr="00FB0AC6">
        <w:tc>
          <w:tcPr>
            <w:tcW w:w="2695" w:type="dxa"/>
          </w:tcPr>
          <w:p w14:paraId="1ECACD5F" w14:textId="00C9D237" w:rsidR="00E82766" w:rsidRPr="00002F82" w:rsidRDefault="002B626C" w:rsidP="00FB0AC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3" w:name="Text14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13"/>
          </w:p>
        </w:tc>
        <w:tc>
          <w:tcPr>
            <w:tcW w:w="6655" w:type="dxa"/>
          </w:tcPr>
          <w:p w14:paraId="52AAF76E" w14:textId="77777777" w:rsidR="002B626C" w:rsidRDefault="002B626C" w:rsidP="002B626C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  <w:p w14:paraId="3B405D1D" w14:textId="03E327BB" w:rsidR="007F0369" w:rsidRPr="00002F82" w:rsidRDefault="002B626C" w:rsidP="002B626C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</w:tbl>
    <w:p w14:paraId="2EABEB01" w14:textId="77777777" w:rsidR="009A65D6" w:rsidRPr="00002F82" w:rsidRDefault="009A65D6" w:rsidP="00E82766">
      <w:pPr>
        <w:rPr>
          <w:rFonts w:ascii="Arial" w:hAnsi="Arial" w:cs="Arial"/>
        </w:rPr>
      </w:pPr>
    </w:p>
    <w:sectPr w:rsidR="009A65D6" w:rsidRPr="00002F82" w:rsidSect="00F5672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7FDDF" w14:textId="77777777" w:rsidR="00D57197" w:rsidRDefault="00D57197" w:rsidP="00D01839">
      <w:r>
        <w:separator/>
      </w:r>
    </w:p>
  </w:endnote>
  <w:endnote w:type="continuationSeparator" w:id="0">
    <w:p w14:paraId="704C0CD0" w14:textId="77777777" w:rsidR="00D57197" w:rsidRDefault="00D57197" w:rsidP="00D01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0C27C3" w14:textId="77777777" w:rsidR="00D57197" w:rsidRDefault="00D57197" w:rsidP="00D01839">
      <w:r>
        <w:separator/>
      </w:r>
    </w:p>
  </w:footnote>
  <w:footnote w:type="continuationSeparator" w:id="0">
    <w:p w14:paraId="11DD43FD" w14:textId="77777777" w:rsidR="00D57197" w:rsidRDefault="00D57197" w:rsidP="00D018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B83CD" w14:textId="77777777" w:rsidR="00D01839" w:rsidRDefault="00D01839">
    <w:pPr>
      <w:pStyle w:val="Header"/>
    </w:pPr>
    <w:r>
      <w:tab/>
    </w:r>
    <w:r>
      <w:tab/>
      <w:t>Prepared by T. Girolamo</w:t>
    </w:r>
  </w:p>
  <w:p w14:paraId="6B5C40B0" w14:textId="7C911091" w:rsidR="00D01839" w:rsidRDefault="00D01839">
    <w:pPr>
      <w:pStyle w:val="Header"/>
    </w:pPr>
    <w:r>
      <w:tab/>
    </w:r>
    <w:r>
      <w:tab/>
      <w:t xml:space="preserve">October </w:t>
    </w:r>
    <w:r w:rsidR="007A5DBB">
      <w:t>18</w:t>
    </w:r>
    <w:r>
      <w:t>, 2022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BA4F8D"/>
    <w:multiLevelType w:val="hybridMultilevel"/>
    <w:tmpl w:val="51A477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1270387"/>
    <w:multiLevelType w:val="hybridMultilevel"/>
    <w:tmpl w:val="0EA638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AB445E0"/>
    <w:multiLevelType w:val="hybridMultilevel"/>
    <w:tmpl w:val="A5E26F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BCB1EEE"/>
    <w:multiLevelType w:val="hybridMultilevel"/>
    <w:tmpl w:val="9710C4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A851964"/>
    <w:multiLevelType w:val="hybridMultilevel"/>
    <w:tmpl w:val="9CDE8E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26648852">
    <w:abstractNumId w:val="1"/>
  </w:num>
  <w:num w:numId="2" w16cid:durableId="389689586">
    <w:abstractNumId w:val="2"/>
  </w:num>
  <w:num w:numId="3" w16cid:durableId="926423334">
    <w:abstractNumId w:val="4"/>
  </w:num>
  <w:num w:numId="4" w16cid:durableId="1880782745">
    <w:abstractNumId w:val="3"/>
  </w:num>
  <w:num w:numId="5" w16cid:durableId="1080253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DBB"/>
    <w:rsid w:val="00002F82"/>
    <w:rsid w:val="00003A59"/>
    <w:rsid w:val="00004D2C"/>
    <w:rsid w:val="0000552B"/>
    <w:rsid w:val="00007625"/>
    <w:rsid w:val="000109AD"/>
    <w:rsid w:val="000109DD"/>
    <w:rsid w:val="000140C5"/>
    <w:rsid w:val="00015D1F"/>
    <w:rsid w:val="00016BBB"/>
    <w:rsid w:val="00017E91"/>
    <w:rsid w:val="00020A34"/>
    <w:rsid w:val="00021153"/>
    <w:rsid w:val="00023F93"/>
    <w:rsid w:val="00025B2F"/>
    <w:rsid w:val="0002698C"/>
    <w:rsid w:val="00031199"/>
    <w:rsid w:val="00035BA8"/>
    <w:rsid w:val="00040AAB"/>
    <w:rsid w:val="0004395E"/>
    <w:rsid w:val="000550EA"/>
    <w:rsid w:val="00064E67"/>
    <w:rsid w:val="00065D40"/>
    <w:rsid w:val="00067E62"/>
    <w:rsid w:val="00070EA2"/>
    <w:rsid w:val="000722D9"/>
    <w:rsid w:val="00077EDA"/>
    <w:rsid w:val="00080350"/>
    <w:rsid w:val="000806BC"/>
    <w:rsid w:val="0008333C"/>
    <w:rsid w:val="0008511D"/>
    <w:rsid w:val="00085CD6"/>
    <w:rsid w:val="00085D4A"/>
    <w:rsid w:val="00092745"/>
    <w:rsid w:val="00095F82"/>
    <w:rsid w:val="000A38D9"/>
    <w:rsid w:val="000A5100"/>
    <w:rsid w:val="000A5DF2"/>
    <w:rsid w:val="000A659D"/>
    <w:rsid w:val="000B4521"/>
    <w:rsid w:val="000B4B95"/>
    <w:rsid w:val="000B6DF9"/>
    <w:rsid w:val="000C03A0"/>
    <w:rsid w:val="000C483D"/>
    <w:rsid w:val="000C7147"/>
    <w:rsid w:val="000D0BEB"/>
    <w:rsid w:val="000D7067"/>
    <w:rsid w:val="000E2B75"/>
    <w:rsid w:val="000E3D7A"/>
    <w:rsid w:val="000E5C35"/>
    <w:rsid w:val="000E7D1C"/>
    <w:rsid w:val="000F0FC5"/>
    <w:rsid w:val="000F0FEB"/>
    <w:rsid w:val="000F57BB"/>
    <w:rsid w:val="001007DD"/>
    <w:rsid w:val="00101A15"/>
    <w:rsid w:val="00103BF7"/>
    <w:rsid w:val="0011181B"/>
    <w:rsid w:val="00111C63"/>
    <w:rsid w:val="00116685"/>
    <w:rsid w:val="001176E3"/>
    <w:rsid w:val="00125945"/>
    <w:rsid w:val="00125A4D"/>
    <w:rsid w:val="00132C40"/>
    <w:rsid w:val="001357C8"/>
    <w:rsid w:val="00135C6F"/>
    <w:rsid w:val="001400A5"/>
    <w:rsid w:val="001409B4"/>
    <w:rsid w:val="0014401B"/>
    <w:rsid w:val="00144366"/>
    <w:rsid w:val="00144868"/>
    <w:rsid w:val="001448A5"/>
    <w:rsid w:val="00155460"/>
    <w:rsid w:val="00155BAB"/>
    <w:rsid w:val="001563E6"/>
    <w:rsid w:val="00156F23"/>
    <w:rsid w:val="00157002"/>
    <w:rsid w:val="00161E07"/>
    <w:rsid w:val="00163E42"/>
    <w:rsid w:val="00164143"/>
    <w:rsid w:val="00170E80"/>
    <w:rsid w:val="00177A0F"/>
    <w:rsid w:val="001816F5"/>
    <w:rsid w:val="001A5066"/>
    <w:rsid w:val="001A6ABA"/>
    <w:rsid w:val="001A6EB0"/>
    <w:rsid w:val="001A7E77"/>
    <w:rsid w:val="001B0F0E"/>
    <w:rsid w:val="001B1DE7"/>
    <w:rsid w:val="001B2C54"/>
    <w:rsid w:val="001B5441"/>
    <w:rsid w:val="001C5985"/>
    <w:rsid w:val="001E3345"/>
    <w:rsid w:val="001E336D"/>
    <w:rsid w:val="001F0651"/>
    <w:rsid w:val="001F08FB"/>
    <w:rsid w:val="001F3DDE"/>
    <w:rsid w:val="001F4340"/>
    <w:rsid w:val="001F5848"/>
    <w:rsid w:val="0020184E"/>
    <w:rsid w:val="00201EA6"/>
    <w:rsid w:val="00203E55"/>
    <w:rsid w:val="0021084A"/>
    <w:rsid w:val="00212F7B"/>
    <w:rsid w:val="002137C0"/>
    <w:rsid w:val="00214E48"/>
    <w:rsid w:val="00216CB6"/>
    <w:rsid w:val="0022187A"/>
    <w:rsid w:val="00226994"/>
    <w:rsid w:val="002278BB"/>
    <w:rsid w:val="00230E1D"/>
    <w:rsid w:val="0023557C"/>
    <w:rsid w:val="00236CA7"/>
    <w:rsid w:val="0024221C"/>
    <w:rsid w:val="002546AB"/>
    <w:rsid w:val="00255B0A"/>
    <w:rsid w:val="00257445"/>
    <w:rsid w:val="002624BF"/>
    <w:rsid w:val="00264667"/>
    <w:rsid w:val="002653F4"/>
    <w:rsid w:val="00265F90"/>
    <w:rsid w:val="00266040"/>
    <w:rsid w:val="00270862"/>
    <w:rsid w:val="00271974"/>
    <w:rsid w:val="00274815"/>
    <w:rsid w:val="00275128"/>
    <w:rsid w:val="00275703"/>
    <w:rsid w:val="00276364"/>
    <w:rsid w:val="00285F91"/>
    <w:rsid w:val="00286ACA"/>
    <w:rsid w:val="00292191"/>
    <w:rsid w:val="00293F90"/>
    <w:rsid w:val="002969AA"/>
    <w:rsid w:val="00297746"/>
    <w:rsid w:val="0029777A"/>
    <w:rsid w:val="002A1D74"/>
    <w:rsid w:val="002A24FC"/>
    <w:rsid w:val="002A33BD"/>
    <w:rsid w:val="002A7816"/>
    <w:rsid w:val="002B055A"/>
    <w:rsid w:val="002B1D31"/>
    <w:rsid w:val="002B376E"/>
    <w:rsid w:val="002B458A"/>
    <w:rsid w:val="002B626C"/>
    <w:rsid w:val="002C11EB"/>
    <w:rsid w:val="002C6D27"/>
    <w:rsid w:val="002D22BA"/>
    <w:rsid w:val="002D3956"/>
    <w:rsid w:val="002D48EF"/>
    <w:rsid w:val="002E167C"/>
    <w:rsid w:val="002E3D31"/>
    <w:rsid w:val="002F2202"/>
    <w:rsid w:val="002F4909"/>
    <w:rsid w:val="002F4DDC"/>
    <w:rsid w:val="0030052A"/>
    <w:rsid w:val="0030437E"/>
    <w:rsid w:val="00304539"/>
    <w:rsid w:val="00305529"/>
    <w:rsid w:val="0031004A"/>
    <w:rsid w:val="00310F9B"/>
    <w:rsid w:val="00311424"/>
    <w:rsid w:val="00312D0D"/>
    <w:rsid w:val="00321C33"/>
    <w:rsid w:val="0032560B"/>
    <w:rsid w:val="00332B11"/>
    <w:rsid w:val="003334F1"/>
    <w:rsid w:val="00344021"/>
    <w:rsid w:val="003453D7"/>
    <w:rsid w:val="00350F56"/>
    <w:rsid w:val="0035136B"/>
    <w:rsid w:val="00353907"/>
    <w:rsid w:val="00353A50"/>
    <w:rsid w:val="0035457E"/>
    <w:rsid w:val="0035532C"/>
    <w:rsid w:val="00362987"/>
    <w:rsid w:val="003717E1"/>
    <w:rsid w:val="003738FC"/>
    <w:rsid w:val="00374950"/>
    <w:rsid w:val="003777F9"/>
    <w:rsid w:val="003811A9"/>
    <w:rsid w:val="0038238F"/>
    <w:rsid w:val="003830F1"/>
    <w:rsid w:val="00383A9D"/>
    <w:rsid w:val="00385905"/>
    <w:rsid w:val="00385BC8"/>
    <w:rsid w:val="0039110E"/>
    <w:rsid w:val="0039116A"/>
    <w:rsid w:val="003918A0"/>
    <w:rsid w:val="00391E3E"/>
    <w:rsid w:val="00391FB0"/>
    <w:rsid w:val="003A635B"/>
    <w:rsid w:val="003A7949"/>
    <w:rsid w:val="003B05BD"/>
    <w:rsid w:val="003B07B7"/>
    <w:rsid w:val="003C4CB4"/>
    <w:rsid w:val="003D03DA"/>
    <w:rsid w:val="003D147D"/>
    <w:rsid w:val="003D276C"/>
    <w:rsid w:val="003D38DF"/>
    <w:rsid w:val="003E227F"/>
    <w:rsid w:val="003E3653"/>
    <w:rsid w:val="003F3201"/>
    <w:rsid w:val="003F45DF"/>
    <w:rsid w:val="00401DC8"/>
    <w:rsid w:val="00403C8F"/>
    <w:rsid w:val="004049AA"/>
    <w:rsid w:val="00405188"/>
    <w:rsid w:val="00405675"/>
    <w:rsid w:val="00405A6D"/>
    <w:rsid w:val="0041389D"/>
    <w:rsid w:val="00425FE9"/>
    <w:rsid w:val="004329EC"/>
    <w:rsid w:val="00436815"/>
    <w:rsid w:val="00436F60"/>
    <w:rsid w:val="00437D9D"/>
    <w:rsid w:val="0044052C"/>
    <w:rsid w:val="00441412"/>
    <w:rsid w:val="00443176"/>
    <w:rsid w:val="004539FB"/>
    <w:rsid w:val="00460195"/>
    <w:rsid w:val="00467CB0"/>
    <w:rsid w:val="00467E75"/>
    <w:rsid w:val="00483345"/>
    <w:rsid w:val="00485166"/>
    <w:rsid w:val="0049248A"/>
    <w:rsid w:val="004942EE"/>
    <w:rsid w:val="0049522A"/>
    <w:rsid w:val="0049605B"/>
    <w:rsid w:val="00497174"/>
    <w:rsid w:val="004A0018"/>
    <w:rsid w:val="004A233F"/>
    <w:rsid w:val="004A6848"/>
    <w:rsid w:val="004B35E6"/>
    <w:rsid w:val="004B396D"/>
    <w:rsid w:val="004B4E45"/>
    <w:rsid w:val="004B53B1"/>
    <w:rsid w:val="004C0299"/>
    <w:rsid w:val="004C0FAB"/>
    <w:rsid w:val="004C3250"/>
    <w:rsid w:val="004D460C"/>
    <w:rsid w:val="004D77D2"/>
    <w:rsid w:val="004E4889"/>
    <w:rsid w:val="004E787C"/>
    <w:rsid w:val="004F0569"/>
    <w:rsid w:val="004F0604"/>
    <w:rsid w:val="004F15A6"/>
    <w:rsid w:val="004F19C6"/>
    <w:rsid w:val="004F1C52"/>
    <w:rsid w:val="004F63AF"/>
    <w:rsid w:val="005003C9"/>
    <w:rsid w:val="005013DA"/>
    <w:rsid w:val="0050155E"/>
    <w:rsid w:val="0050407A"/>
    <w:rsid w:val="00504213"/>
    <w:rsid w:val="005131EF"/>
    <w:rsid w:val="00513BB5"/>
    <w:rsid w:val="00521CC6"/>
    <w:rsid w:val="0052799B"/>
    <w:rsid w:val="00533C2A"/>
    <w:rsid w:val="00535B3D"/>
    <w:rsid w:val="005421B4"/>
    <w:rsid w:val="00542C63"/>
    <w:rsid w:val="0054360F"/>
    <w:rsid w:val="00543EFC"/>
    <w:rsid w:val="005454BD"/>
    <w:rsid w:val="00551FE4"/>
    <w:rsid w:val="00552A85"/>
    <w:rsid w:val="00552F12"/>
    <w:rsid w:val="005535C7"/>
    <w:rsid w:val="00554798"/>
    <w:rsid w:val="00554C21"/>
    <w:rsid w:val="0055745E"/>
    <w:rsid w:val="00563A1D"/>
    <w:rsid w:val="005703FB"/>
    <w:rsid w:val="00577A8D"/>
    <w:rsid w:val="00583108"/>
    <w:rsid w:val="00584032"/>
    <w:rsid w:val="005857DC"/>
    <w:rsid w:val="00592E66"/>
    <w:rsid w:val="0059607F"/>
    <w:rsid w:val="005A1680"/>
    <w:rsid w:val="005A1FDE"/>
    <w:rsid w:val="005A7C04"/>
    <w:rsid w:val="005B23D8"/>
    <w:rsid w:val="005B559C"/>
    <w:rsid w:val="005C18DF"/>
    <w:rsid w:val="005C2F00"/>
    <w:rsid w:val="005D08F8"/>
    <w:rsid w:val="005D4D1C"/>
    <w:rsid w:val="005D644E"/>
    <w:rsid w:val="005E022A"/>
    <w:rsid w:val="005E035C"/>
    <w:rsid w:val="005E18AC"/>
    <w:rsid w:val="005E2BC9"/>
    <w:rsid w:val="005E47C7"/>
    <w:rsid w:val="005E7AE1"/>
    <w:rsid w:val="005F0083"/>
    <w:rsid w:val="005F0C4E"/>
    <w:rsid w:val="005F1080"/>
    <w:rsid w:val="005F7AA1"/>
    <w:rsid w:val="00604670"/>
    <w:rsid w:val="006053B6"/>
    <w:rsid w:val="0060640E"/>
    <w:rsid w:val="00607191"/>
    <w:rsid w:val="00607CB1"/>
    <w:rsid w:val="00610034"/>
    <w:rsid w:val="006123E7"/>
    <w:rsid w:val="0061348F"/>
    <w:rsid w:val="0061476F"/>
    <w:rsid w:val="00617641"/>
    <w:rsid w:val="006221E2"/>
    <w:rsid w:val="00622C2B"/>
    <w:rsid w:val="00623280"/>
    <w:rsid w:val="00623692"/>
    <w:rsid w:val="00623C2A"/>
    <w:rsid w:val="006242AC"/>
    <w:rsid w:val="00625A0C"/>
    <w:rsid w:val="00634380"/>
    <w:rsid w:val="00635B77"/>
    <w:rsid w:val="006407BB"/>
    <w:rsid w:val="00646C20"/>
    <w:rsid w:val="0066018C"/>
    <w:rsid w:val="00663B9C"/>
    <w:rsid w:val="00671872"/>
    <w:rsid w:val="00671F55"/>
    <w:rsid w:val="00672469"/>
    <w:rsid w:val="00684197"/>
    <w:rsid w:val="00686B60"/>
    <w:rsid w:val="006903ED"/>
    <w:rsid w:val="0069389F"/>
    <w:rsid w:val="00695908"/>
    <w:rsid w:val="0069600C"/>
    <w:rsid w:val="006968CC"/>
    <w:rsid w:val="00697ED8"/>
    <w:rsid w:val="006A0016"/>
    <w:rsid w:val="006A1202"/>
    <w:rsid w:val="006A25BE"/>
    <w:rsid w:val="006A33D7"/>
    <w:rsid w:val="006A365E"/>
    <w:rsid w:val="006A417E"/>
    <w:rsid w:val="006A5E06"/>
    <w:rsid w:val="006A6523"/>
    <w:rsid w:val="006A6CEE"/>
    <w:rsid w:val="006A7FB4"/>
    <w:rsid w:val="006B5F59"/>
    <w:rsid w:val="006B6990"/>
    <w:rsid w:val="006B6DF7"/>
    <w:rsid w:val="006C2CFD"/>
    <w:rsid w:val="006C2F45"/>
    <w:rsid w:val="006C45D3"/>
    <w:rsid w:val="006C5835"/>
    <w:rsid w:val="006D0C66"/>
    <w:rsid w:val="006E489E"/>
    <w:rsid w:val="006E507F"/>
    <w:rsid w:val="006E68F7"/>
    <w:rsid w:val="006F35E2"/>
    <w:rsid w:val="006F5D3A"/>
    <w:rsid w:val="006F6856"/>
    <w:rsid w:val="006F6901"/>
    <w:rsid w:val="0070053D"/>
    <w:rsid w:val="00703CDB"/>
    <w:rsid w:val="007049F1"/>
    <w:rsid w:val="007076FF"/>
    <w:rsid w:val="00707F28"/>
    <w:rsid w:val="0071201B"/>
    <w:rsid w:val="007161E9"/>
    <w:rsid w:val="007275F6"/>
    <w:rsid w:val="007336A3"/>
    <w:rsid w:val="00736F02"/>
    <w:rsid w:val="00741D49"/>
    <w:rsid w:val="00743975"/>
    <w:rsid w:val="00746E0D"/>
    <w:rsid w:val="0074762D"/>
    <w:rsid w:val="00747783"/>
    <w:rsid w:val="0075286F"/>
    <w:rsid w:val="00757597"/>
    <w:rsid w:val="00761888"/>
    <w:rsid w:val="00770BD2"/>
    <w:rsid w:val="00771863"/>
    <w:rsid w:val="00772D36"/>
    <w:rsid w:val="00773BE0"/>
    <w:rsid w:val="00774D80"/>
    <w:rsid w:val="00780F89"/>
    <w:rsid w:val="007825AE"/>
    <w:rsid w:val="00782B42"/>
    <w:rsid w:val="00792E0B"/>
    <w:rsid w:val="007955A4"/>
    <w:rsid w:val="007979CC"/>
    <w:rsid w:val="00797F5D"/>
    <w:rsid w:val="007A077A"/>
    <w:rsid w:val="007A54F8"/>
    <w:rsid w:val="007A5DBB"/>
    <w:rsid w:val="007B1049"/>
    <w:rsid w:val="007B1C70"/>
    <w:rsid w:val="007B2A04"/>
    <w:rsid w:val="007B381E"/>
    <w:rsid w:val="007C33AC"/>
    <w:rsid w:val="007C61C6"/>
    <w:rsid w:val="007D0E2C"/>
    <w:rsid w:val="007D6D98"/>
    <w:rsid w:val="007D6EC5"/>
    <w:rsid w:val="007E0221"/>
    <w:rsid w:val="007E2240"/>
    <w:rsid w:val="007E73A9"/>
    <w:rsid w:val="007E7980"/>
    <w:rsid w:val="007F0369"/>
    <w:rsid w:val="007F4A1F"/>
    <w:rsid w:val="007F57B6"/>
    <w:rsid w:val="007F71C6"/>
    <w:rsid w:val="007F72F5"/>
    <w:rsid w:val="0080155E"/>
    <w:rsid w:val="00804708"/>
    <w:rsid w:val="00817EA0"/>
    <w:rsid w:val="00823C82"/>
    <w:rsid w:val="008256F2"/>
    <w:rsid w:val="00826141"/>
    <w:rsid w:val="00826EDB"/>
    <w:rsid w:val="008320BD"/>
    <w:rsid w:val="00833D4E"/>
    <w:rsid w:val="008369EF"/>
    <w:rsid w:val="008412A6"/>
    <w:rsid w:val="0084159A"/>
    <w:rsid w:val="00842AEC"/>
    <w:rsid w:val="0084443E"/>
    <w:rsid w:val="00844BC4"/>
    <w:rsid w:val="008459A5"/>
    <w:rsid w:val="00852FC8"/>
    <w:rsid w:val="00853B9D"/>
    <w:rsid w:val="0085700C"/>
    <w:rsid w:val="00862A3A"/>
    <w:rsid w:val="00863015"/>
    <w:rsid w:val="0086380F"/>
    <w:rsid w:val="00863D92"/>
    <w:rsid w:val="008733DC"/>
    <w:rsid w:val="008754A8"/>
    <w:rsid w:val="00875648"/>
    <w:rsid w:val="00876240"/>
    <w:rsid w:val="00876360"/>
    <w:rsid w:val="00880092"/>
    <w:rsid w:val="00883F78"/>
    <w:rsid w:val="00896151"/>
    <w:rsid w:val="00897D3C"/>
    <w:rsid w:val="008A037F"/>
    <w:rsid w:val="008A516C"/>
    <w:rsid w:val="008A6C10"/>
    <w:rsid w:val="008B5168"/>
    <w:rsid w:val="008B556E"/>
    <w:rsid w:val="008B5628"/>
    <w:rsid w:val="008C0696"/>
    <w:rsid w:val="008C5AB3"/>
    <w:rsid w:val="008C76B5"/>
    <w:rsid w:val="008D250E"/>
    <w:rsid w:val="008D3A57"/>
    <w:rsid w:val="008E147B"/>
    <w:rsid w:val="008E1CE3"/>
    <w:rsid w:val="008E2E76"/>
    <w:rsid w:val="008E3279"/>
    <w:rsid w:val="008E454C"/>
    <w:rsid w:val="008E68CE"/>
    <w:rsid w:val="008F0BB6"/>
    <w:rsid w:val="008F1F65"/>
    <w:rsid w:val="008F2C1B"/>
    <w:rsid w:val="008F30B0"/>
    <w:rsid w:val="008F42C1"/>
    <w:rsid w:val="008F4808"/>
    <w:rsid w:val="008F4A9F"/>
    <w:rsid w:val="00901870"/>
    <w:rsid w:val="00902CAA"/>
    <w:rsid w:val="009072E1"/>
    <w:rsid w:val="0091188A"/>
    <w:rsid w:val="00913C00"/>
    <w:rsid w:val="009147C5"/>
    <w:rsid w:val="00923B98"/>
    <w:rsid w:val="00932BED"/>
    <w:rsid w:val="00934FD5"/>
    <w:rsid w:val="009354AD"/>
    <w:rsid w:val="00937D9B"/>
    <w:rsid w:val="0094591A"/>
    <w:rsid w:val="0094614D"/>
    <w:rsid w:val="00953D2E"/>
    <w:rsid w:val="00955C3A"/>
    <w:rsid w:val="009570DD"/>
    <w:rsid w:val="00960947"/>
    <w:rsid w:val="00965045"/>
    <w:rsid w:val="00966DFF"/>
    <w:rsid w:val="009677A7"/>
    <w:rsid w:val="0097540F"/>
    <w:rsid w:val="00977BD6"/>
    <w:rsid w:val="00980F6D"/>
    <w:rsid w:val="0098461E"/>
    <w:rsid w:val="00992F78"/>
    <w:rsid w:val="009979D4"/>
    <w:rsid w:val="009A2914"/>
    <w:rsid w:val="009A33FC"/>
    <w:rsid w:val="009A62B7"/>
    <w:rsid w:val="009A65D6"/>
    <w:rsid w:val="009A72C7"/>
    <w:rsid w:val="009B3DDB"/>
    <w:rsid w:val="009B3E89"/>
    <w:rsid w:val="009C2930"/>
    <w:rsid w:val="009C4830"/>
    <w:rsid w:val="009C5A2A"/>
    <w:rsid w:val="009C5A4B"/>
    <w:rsid w:val="009C7D8B"/>
    <w:rsid w:val="009D3071"/>
    <w:rsid w:val="009D4765"/>
    <w:rsid w:val="009E38C2"/>
    <w:rsid w:val="009E4B1B"/>
    <w:rsid w:val="009E58EA"/>
    <w:rsid w:val="009E6A2D"/>
    <w:rsid w:val="009F1D0B"/>
    <w:rsid w:val="009F1F56"/>
    <w:rsid w:val="009F30D1"/>
    <w:rsid w:val="009F57AE"/>
    <w:rsid w:val="00A00247"/>
    <w:rsid w:val="00A0682E"/>
    <w:rsid w:val="00A0729F"/>
    <w:rsid w:val="00A11651"/>
    <w:rsid w:val="00A13EA6"/>
    <w:rsid w:val="00A16991"/>
    <w:rsid w:val="00A1748C"/>
    <w:rsid w:val="00A242F1"/>
    <w:rsid w:val="00A25B03"/>
    <w:rsid w:val="00A3069C"/>
    <w:rsid w:val="00A323B3"/>
    <w:rsid w:val="00A3258F"/>
    <w:rsid w:val="00A33212"/>
    <w:rsid w:val="00A36B3F"/>
    <w:rsid w:val="00A42FA1"/>
    <w:rsid w:val="00A438AE"/>
    <w:rsid w:val="00A539B1"/>
    <w:rsid w:val="00A555E8"/>
    <w:rsid w:val="00A55DC5"/>
    <w:rsid w:val="00A56940"/>
    <w:rsid w:val="00A6079C"/>
    <w:rsid w:val="00A6216F"/>
    <w:rsid w:val="00A623B9"/>
    <w:rsid w:val="00A65B38"/>
    <w:rsid w:val="00A661B2"/>
    <w:rsid w:val="00A7123D"/>
    <w:rsid w:val="00A72A44"/>
    <w:rsid w:val="00A74B3F"/>
    <w:rsid w:val="00A753FF"/>
    <w:rsid w:val="00A76195"/>
    <w:rsid w:val="00A76E05"/>
    <w:rsid w:val="00A8368C"/>
    <w:rsid w:val="00A90D86"/>
    <w:rsid w:val="00A91080"/>
    <w:rsid w:val="00A92615"/>
    <w:rsid w:val="00A95854"/>
    <w:rsid w:val="00AB34C2"/>
    <w:rsid w:val="00AB58FF"/>
    <w:rsid w:val="00AC5A53"/>
    <w:rsid w:val="00AC5F19"/>
    <w:rsid w:val="00AC7484"/>
    <w:rsid w:val="00AD0985"/>
    <w:rsid w:val="00AD1B5F"/>
    <w:rsid w:val="00AD1CD3"/>
    <w:rsid w:val="00AD248D"/>
    <w:rsid w:val="00AD423F"/>
    <w:rsid w:val="00AD5585"/>
    <w:rsid w:val="00AE19DE"/>
    <w:rsid w:val="00AE2FCE"/>
    <w:rsid w:val="00AE6990"/>
    <w:rsid w:val="00AF0D34"/>
    <w:rsid w:val="00AF17E2"/>
    <w:rsid w:val="00AF2D11"/>
    <w:rsid w:val="00AF3D19"/>
    <w:rsid w:val="00AF7247"/>
    <w:rsid w:val="00B004AA"/>
    <w:rsid w:val="00B01D88"/>
    <w:rsid w:val="00B01DE3"/>
    <w:rsid w:val="00B041AF"/>
    <w:rsid w:val="00B0606D"/>
    <w:rsid w:val="00B06B14"/>
    <w:rsid w:val="00B1532E"/>
    <w:rsid w:val="00B222BA"/>
    <w:rsid w:val="00B24413"/>
    <w:rsid w:val="00B249EE"/>
    <w:rsid w:val="00B30881"/>
    <w:rsid w:val="00B312BE"/>
    <w:rsid w:val="00B35922"/>
    <w:rsid w:val="00B3786E"/>
    <w:rsid w:val="00B4130F"/>
    <w:rsid w:val="00B42EAB"/>
    <w:rsid w:val="00B4593C"/>
    <w:rsid w:val="00B46D26"/>
    <w:rsid w:val="00B47D6E"/>
    <w:rsid w:val="00B5079E"/>
    <w:rsid w:val="00B50E3D"/>
    <w:rsid w:val="00B56FED"/>
    <w:rsid w:val="00B64055"/>
    <w:rsid w:val="00B647EE"/>
    <w:rsid w:val="00B64871"/>
    <w:rsid w:val="00B67354"/>
    <w:rsid w:val="00B7266E"/>
    <w:rsid w:val="00B74C05"/>
    <w:rsid w:val="00B77212"/>
    <w:rsid w:val="00B8698E"/>
    <w:rsid w:val="00B90F50"/>
    <w:rsid w:val="00B93C0B"/>
    <w:rsid w:val="00BB1C83"/>
    <w:rsid w:val="00BB75A0"/>
    <w:rsid w:val="00BC1E25"/>
    <w:rsid w:val="00BD1291"/>
    <w:rsid w:val="00BD6135"/>
    <w:rsid w:val="00BE3D3A"/>
    <w:rsid w:val="00BF4481"/>
    <w:rsid w:val="00BF6B1B"/>
    <w:rsid w:val="00BF7828"/>
    <w:rsid w:val="00C02AF8"/>
    <w:rsid w:val="00C03D64"/>
    <w:rsid w:val="00C04B1E"/>
    <w:rsid w:val="00C060F8"/>
    <w:rsid w:val="00C07FAB"/>
    <w:rsid w:val="00C12DEA"/>
    <w:rsid w:val="00C15BDA"/>
    <w:rsid w:val="00C22BDD"/>
    <w:rsid w:val="00C23328"/>
    <w:rsid w:val="00C3232E"/>
    <w:rsid w:val="00C34FB5"/>
    <w:rsid w:val="00C4050E"/>
    <w:rsid w:val="00C4189A"/>
    <w:rsid w:val="00C474AC"/>
    <w:rsid w:val="00C51F26"/>
    <w:rsid w:val="00C52A64"/>
    <w:rsid w:val="00C54798"/>
    <w:rsid w:val="00C5521B"/>
    <w:rsid w:val="00C5534E"/>
    <w:rsid w:val="00C577FC"/>
    <w:rsid w:val="00C62B03"/>
    <w:rsid w:val="00C62B7B"/>
    <w:rsid w:val="00C659D6"/>
    <w:rsid w:val="00C6620B"/>
    <w:rsid w:val="00C76A69"/>
    <w:rsid w:val="00C76ACA"/>
    <w:rsid w:val="00C811E3"/>
    <w:rsid w:val="00C811E5"/>
    <w:rsid w:val="00C82D03"/>
    <w:rsid w:val="00C90EC0"/>
    <w:rsid w:val="00C940DC"/>
    <w:rsid w:val="00C9749D"/>
    <w:rsid w:val="00CA3B68"/>
    <w:rsid w:val="00CA457D"/>
    <w:rsid w:val="00CA62F1"/>
    <w:rsid w:val="00CA6912"/>
    <w:rsid w:val="00CB00E8"/>
    <w:rsid w:val="00CB1467"/>
    <w:rsid w:val="00CB304F"/>
    <w:rsid w:val="00CC0CAE"/>
    <w:rsid w:val="00CC3CE8"/>
    <w:rsid w:val="00CD453A"/>
    <w:rsid w:val="00CD4608"/>
    <w:rsid w:val="00CD60AE"/>
    <w:rsid w:val="00CE39A8"/>
    <w:rsid w:val="00CE608C"/>
    <w:rsid w:val="00CF02CA"/>
    <w:rsid w:val="00CF11C3"/>
    <w:rsid w:val="00CF43D3"/>
    <w:rsid w:val="00CF62B4"/>
    <w:rsid w:val="00D00DB7"/>
    <w:rsid w:val="00D00F9D"/>
    <w:rsid w:val="00D01839"/>
    <w:rsid w:val="00D07228"/>
    <w:rsid w:val="00D07E96"/>
    <w:rsid w:val="00D13E21"/>
    <w:rsid w:val="00D150E5"/>
    <w:rsid w:val="00D16C82"/>
    <w:rsid w:val="00D23CE5"/>
    <w:rsid w:val="00D3278D"/>
    <w:rsid w:val="00D34093"/>
    <w:rsid w:val="00D35AB8"/>
    <w:rsid w:val="00D3627E"/>
    <w:rsid w:val="00D36D50"/>
    <w:rsid w:val="00D36D86"/>
    <w:rsid w:val="00D37E65"/>
    <w:rsid w:val="00D37EE4"/>
    <w:rsid w:val="00D37EFF"/>
    <w:rsid w:val="00D41829"/>
    <w:rsid w:val="00D444E9"/>
    <w:rsid w:val="00D478DC"/>
    <w:rsid w:val="00D515AE"/>
    <w:rsid w:val="00D542B0"/>
    <w:rsid w:val="00D57197"/>
    <w:rsid w:val="00D6378D"/>
    <w:rsid w:val="00D6566F"/>
    <w:rsid w:val="00D66A85"/>
    <w:rsid w:val="00D67127"/>
    <w:rsid w:val="00D67388"/>
    <w:rsid w:val="00D7020C"/>
    <w:rsid w:val="00D73B9A"/>
    <w:rsid w:val="00D74AB5"/>
    <w:rsid w:val="00D7502F"/>
    <w:rsid w:val="00D75224"/>
    <w:rsid w:val="00D7639C"/>
    <w:rsid w:val="00D7693F"/>
    <w:rsid w:val="00D772A8"/>
    <w:rsid w:val="00D83A05"/>
    <w:rsid w:val="00D84BC8"/>
    <w:rsid w:val="00D912DA"/>
    <w:rsid w:val="00D91893"/>
    <w:rsid w:val="00D92E38"/>
    <w:rsid w:val="00D93D76"/>
    <w:rsid w:val="00D93FA1"/>
    <w:rsid w:val="00D947E7"/>
    <w:rsid w:val="00D961F5"/>
    <w:rsid w:val="00D96C10"/>
    <w:rsid w:val="00DA174E"/>
    <w:rsid w:val="00DA2153"/>
    <w:rsid w:val="00DA565C"/>
    <w:rsid w:val="00DA68C2"/>
    <w:rsid w:val="00DB1C8D"/>
    <w:rsid w:val="00DB5A36"/>
    <w:rsid w:val="00DB5D40"/>
    <w:rsid w:val="00DB6962"/>
    <w:rsid w:val="00DC05EE"/>
    <w:rsid w:val="00DC21E1"/>
    <w:rsid w:val="00DC31F0"/>
    <w:rsid w:val="00DC51CB"/>
    <w:rsid w:val="00DC63C3"/>
    <w:rsid w:val="00DD4154"/>
    <w:rsid w:val="00DE189B"/>
    <w:rsid w:val="00DE18C5"/>
    <w:rsid w:val="00DE5A08"/>
    <w:rsid w:val="00DF0E9F"/>
    <w:rsid w:val="00DF12A2"/>
    <w:rsid w:val="00DF1438"/>
    <w:rsid w:val="00DF2711"/>
    <w:rsid w:val="00DF2C4F"/>
    <w:rsid w:val="00DF5285"/>
    <w:rsid w:val="00DF702B"/>
    <w:rsid w:val="00E07A9A"/>
    <w:rsid w:val="00E07F7E"/>
    <w:rsid w:val="00E1181D"/>
    <w:rsid w:val="00E12317"/>
    <w:rsid w:val="00E138F2"/>
    <w:rsid w:val="00E1571B"/>
    <w:rsid w:val="00E15DF5"/>
    <w:rsid w:val="00E1632D"/>
    <w:rsid w:val="00E23C97"/>
    <w:rsid w:val="00E327D5"/>
    <w:rsid w:val="00E43387"/>
    <w:rsid w:val="00E43E22"/>
    <w:rsid w:val="00E46019"/>
    <w:rsid w:val="00E507A7"/>
    <w:rsid w:val="00E52258"/>
    <w:rsid w:val="00E5482D"/>
    <w:rsid w:val="00E55EFA"/>
    <w:rsid w:val="00E56819"/>
    <w:rsid w:val="00E62B9A"/>
    <w:rsid w:val="00E6469F"/>
    <w:rsid w:val="00E7114F"/>
    <w:rsid w:val="00E7148C"/>
    <w:rsid w:val="00E727F1"/>
    <w:rsid w:val="00E75BFB"/>
    <w:rsid w:val="00E76FCD"/>
    <w:rsid w:val="00E7700B"/>
    <w:rsid w:val="00E82766"/>
    <w:rsid w:val="00E9294A"/>
    <w:rsid w:val="00EA05ED"/>
    <w:rsid w:val="00EA0B70"/>
    <w:rsid w:val="00EA3EAF"/>
    <w:rsid w:val="00EA69C5"/>
    <w:rsid w:val="00EA6E64"/>
    <w:rsid w:val="00EB002F"/>
    <w:rsid w:val="00EB4ADA"/>
    <w:rsid w:val="00EB5E33"/>
    <w:rsid w:val="00EB72A0"/>
    <w:rsid w:val="00EC7772"/>
    <w:rsid w:val="00ED0F94"/>
    <w:rsid w:val="00ED3709"/>
    <w:rsid w:val="00ED42BA"/>
    <w:rsid w:val="00ED623E"/>
    <w:rsid w:val="00ED749F"/>
    <w:rsid w:val="00EE0653"/>
    <w:rsid w:val="00EE11B1"/>
    <w:rsid w:val="00EE1FE8"/>
    <w:rsid w:val="00EE260A"/>
    <w:rsid w:val="00EF0A1F"/>
    <w:rsid w:val="00EF0C13"/>
    <w:rsid w:val="00EF3EE2"/>
    <w:rsid w:val="00EF573B"/>
    <w:rsid w:val="00EF6539"/>
    <w:rsid w:val="00F00B77"/>
    <w:rsid w:val="00F04512"/>
    <w:rsid w:val="00F04996"/>
    <w:rsid w:val="00F06BD4"/>
    <w:rsid w:val="00F07A99"/>
    <w:rsid w:val="00F10DDA"/>
    <w:rsid w:val="00F146D9"/>
    <w:rsid w:val="00F21040"/>
    <w:rsid w:val="00F2199D"/>
    <w:rsid w:val="00F23C58"/>
    <w:rsid w:val="00F23E33"/>
    <w:rsid w:val="00F25B0B"/>
    <w:rsid w:val="00F333B5"/>
    <w:rsid w:val="00F336A9"/>
    <w:rsid w:val="00F3610F"/>
    <w:rsid w:val="00F40639"/>
    <w:rsid w:val="00F41248"/>
    <w:rsid w:val="00F413EA"/>
    <w:rsid w:val="00F54465"/>
    <w:rsid w:val="00F55ADA"/>
    <w:rsid w:val="00F56726"/>
    <w:rsid w:val="00F710E5"/>
    <w:rsid w:val="00F71701"/>
    <w:rsid w:val="00F73170"/>
    <w:rsid w:val="00F748DF"/>
    <w:rsid w:val="00F7639B"/>
    <w:rsid w:val="00F814CE"/>
    <w:rsid w:val="00F8171A"/>
    <w:rsid w:val="00F82D7F"/>
    <w:rsid w:val="00F830ED"/>
    <w:rsid w:val="00F836C9"/>
    <w:rsid w:val="00F91110"/>
    <w:rsid w:val="00F914C2"/>
    <w:rsid w:val="00F92855"/>
    <w:rsid w:val="00F929E0"/>
    <w:rsid w:val="00F96B28"/>
    <w:rsid w:val="00FA09C0"/>
    <w:rsid w:val="00FA1714"/>
    <w:rsid w:val="00FA1880"/>
    <w:rsid w:val="00FA242A"/>
    <w:rsid w:val="00FA2E29"/>
    <w:rsid w:val="00FA3F2B"/>
    <w:rsid w:val="00FA5FB9"/>
    <w:rsid w:val="00FB09A5"/>
    <w:rsid w:val="00FB20CF"/>
    <w:rsid w:val="00FB230C"/>
    <w:rsid w:val="00FB293B"/>
    <w:rsid w:val="00FB3A7B"/>
    <w:rsid w:val="00FB6167"/>
    <w:rsid w:val="00FB61AE"/>
    <w:rsid w:val="00FB6348"/>
    <w:rsid w:val="00FC3A43"/>
    <w:rsid w:val="00FC3E4F"/>
    <w:rsid w:val="00FC69CE"/>
    <w:rsid w:val="00FE339A"/>
    <w:rsid w:val="00FE6C73"/>
    <w:rsid w:val="00FF443B"/>
    <w:rsid w:val="00FF5C5B"/>
    <w:rsid w:val="00FF5EC8"/>
    <w:rsid w:val="00FF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C48812"/>
  <w15:chartTrackingRefBased/>
  <w15:docId w15:val="{2CE4090F-3B30-9C45-B182-88DE21364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03D6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C03D6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03D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25A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018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1839"/>
  </w:style>
  <w:style w:type="paragraph" w:styleId="Footer">
    <w:name w:val="footer"/>
    <w:basedOn w:val="Normal"/>
    <w:link w:val="FooterChar"/>
    <w:uiPriority w:val="99"/>
    <w:unhideWhenUsed/>
    <w:rsid w:val="00D018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18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teresagirolamo/Desktop/Work/Awards/AwardLORTemplate/AwardLOR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AwardLORTemplate.dotx</Template>
  <TotalTime>0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Girolamo, Teresa</cp:lastModifiedBy>
  <cp:revision>2</cp:revision>
  <dcterms:created xsi:type="dcterms:W3CDTF">2022-10-18T13:32:00Z</dcterms:created>
  <dcterms:modified xsi:type="dcterms:W3CDTF">2022-10-18T13:32:00Z</dcterms:modified>
</cp:coreProperties>
</file>